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684" w:rsidRDefault="000A1684" w:rsidP="002E78A6">
      <w:pPr>
        <w:spacing w:before="100" w:beforeAutospacing="1" w:after="225" w:line="270" w:lineRule="atLeast"/>
        <w:ind w:firstLine="708"/>
        <w:jc w:val="center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ПРОФОРИЕНТАЦИЯ</w:t>
      </w:r>
    </w:p>
    <w:p w:rsidR="000A1684" w:rsidRDefault="000A1684" w:rsidP="00024092">
      <w:pPr>
        <w:spacing w:before="100" w:beforeAutospacing="1" w:after="225" w:line="270" w:lineRule="atLeast"/>
        <w:ind w:firstLine="708"/>
        <w:jc w:val="center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Творческий конкурс «Калейдоскоп профессий»</w:t>
      </w:r>
    </w:p>
    <w:p w:rsidR="000A1684" w:rsidRDefault="000A1684" w:rsidP="00E73E1D">
      <w:pPr>
        <w:spacing w:before="100" w:beforeAutospacing="1" w:after="225" w:line="240" w:lineRule="auto"/>
        <w:ind w:firstLine="708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По итогам проведенного</w:t>
      </w:r>
      <w:r w:rsidRPr="00A23BF7">
        <w:rPr>
          <w:sz w:val="24"/>
          <w:szCs w:val="24"/>
          <w:lang w:eastAsia="ru-RU"/>
        </w:rPr>
        <w:t xml:space="preserve"> Республиканского конкурса молодежных проектов и творческих работ «Калейдоскоп профессий»</w:t>
      </w:r>
      <w:r>
        <w:rPr>
          <w:sz w:val="24"/>
          <w:szCs w:val="24"/>
          <w:lang w:eastAsia="ru-RU"/>
        </w:rPr>
        <w:t>, организованного Министерством социальной защиты труда и занятости населения Республики Мордовия</w:t>
      </w:r>
      <w:r w:rsidRPr="00A23BF7">
        <w:rPr>
          <w:sz w:val="24"/>
          <w:szCs w:val="24"/>
          <w:lang w:eastAsia="ru-RU"/>
        </w:rPr>
        <w:t xml:space="preserve">  совместно с Министерством образования Р</w:t>
      </w:r>
      <w:r>
        <w:rPr>
          <w:sz w:val="24"/>
          <w:szCs w:val="24"/>
          <w:lang w:eastAsia="ru-RU"/>
        </w:rPr>
        <w:t>еспублики Мордовия, 19 апреля 2019 года в городе Саранске</w:t>
      </w:r>
      <w:r w:rsidRPr="00265CE5">
        <w:rPr>
          <w:sz w:val="24"/>
          <w:szCs w:val="24"/>
          <w:lang w:eastAsia="ru-RU"/>
        </w:rPr>
        <w:t xml:space="preserve"> </w:t>
      </w:r>
      <w:r w:rsidRPr="00A23BF7">
        <w:rPr>
          <w:sz w:val="24"/>
          <w:szCs w:val="24"/>
          <w:lang w:eastAsia="ru-RU"/>
        </w:rPr>
        <w:t>состоялось награждение победителей.</w:t>
      </w:r>
      <w:r>
        <w:rPr>
          <w:sz w:val="24"/>
          <w:szCs w:val="24"/>
          <w:lang w:eastAsia="ru-RU"/>
        </w:rPr>
        <w:t xml:space="preserve"> Ежегодно</w:t>
      </w:r>
      <w:r w:rsidRPr="00A23BF7">
        <w:rPr>
          <w:sz w:val="24"/>
          <w:szCs w:val="24"/>
          <w:lang w:eastAsia="ru-RU"/>
        </w:rPr>
        <w:t xml:space="preserve"> </w:t>
      </w:r>
      <w:r>
        <w:rPr>
          <w:sz w:val="24"/>
          <w:szCs w:val="24"/>
          <w:lang w:eastAsia="ru-RU"/>
        </w:rPr>
        <w:t>по итогам  конкурса, проведенного Отделом содействия занятости населения по Ельниковскому району» среди учащихся образовательных школ района, лучшие работы направляются на республиканский конкурс.</w:t>
      </w:r>
    </w:p>
    <w:p w:rsidR="000A1684" w:rsidRPr="00A23BF7" w:rsidRDefault="000A1684" w:rsidP="00E73E1D">
      <w:pPr>
        <w:spacing w:before="100" w:beforeAutospacing="1" w:after="225" w:line="240" w:lineRule="auto"/>
        <w:ind w:firstLine="708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В этом году в </w:t>
      </w:r>
      <w:r w:rsidRPr="00A23BF7">
        <w:rPr>
          <w:sz w:val="24"/>
          <w:szCs w:val="24"/>
          <w:lang w:eastAsia="ru-RU"/>
        </w:rPr>
        <w:t>номинации «</w:t>
      </w:r>
      <w:r>
        <w:rPr>
          <w:sz w:val="24"/>
          <w:szCs w:val="24"/>
          <w:lang w:eastAsia="ru-RU"/>
        </w:rPr>
        <w:t>Изобразительное творчество»  от нашего района д</w:t>
      </w:r>
      <w:r w:rsidRPr="00A23BF7">
        <w:rPr>
          <w:sz w:val="24"/>
          <w:szCs w:val="24"/>
          <w:lang w:eastAsia="ru-RU"/>
        </w:rPr>
        <w:t>иплом I степени получил</w:t>
      </w:r>
      <w:r>
        <w:rPr>
          <w:sz w:val="24"/>
          <w:szCs w:val="24"/>
          <w:lang w:eastAsia="ru-RU"/>
        </w:rPr>
        <w:t xml:space="preserve">а Горбатенко Анастасия, учащаяся МОУ «Лицей». В </w:t>
      </w:r>
      <w:r w:rsidRPr="00A23BF7">
        <w:rPr>
          <w:sz w:val="24"/>
          <w:szCs w:val="24"/>
          <w:lang w:eastAsia="ru-RU"/>
        </w:rPr>
        <w:t xml:space="preserve">своей работе </w:t>
      </w:r>
      <w:r>
        <w:rPr>
          <w:sz w:val="24"/>
          <w:szCs w:val="24"/>
          <w:lang w:eastAsia="ru-RU"/>
        </w:rPr>
        <w:t xml:space="preserve"> на тему «Профессии, которые нужны республике» она</w:t>
      </w:r>
      <w:r w:rsidRPr="00A23BF7">
        <w:rPr>
          <w:sz w:val="24"/>
          <w:szCs w:val="24"/>
          <w:lang w:eastAsia="ru-RU"/>
        </w:rPr>
        <w:t xml:space="preserve"> изобразил</w:t>
      </w:r>
      <w:r>
        <w:rPr>
          <w:sz w:val="24"/>
          <w:szCs w:val="24"/>
          <w:lang w:eastAsia="ru-RU"/>
        </w:rPr>
        <w:t>а</w:t>
      </w:r>
      <w:r w:rsidRPr="00A23BF7">
        <w:rPr>
          <w:sz w:val="24"/>
          <w:szCs w:val="24"/>
          <w:lang w:eastAsia="ru-RU"/>
        </w:rPr>
        <w:t xml:space="preserve"> востребованную на рынке труда  профессию</w:t>
      </w:r>
      <w:r>
        <w:rPr>
          <w:sz w:val="24"/>
          <w:szCs w:val="24"/>
          <w:lang w:eastAsia="ru-RU"/>
        </w:rPr>
        <w:t xml:space="preserve"> - токарь. </w:t>
      </w:r>
      <w:r w:rsidRPr="00A23BF7">
        <w:rPr>
          <w:sz w:val="24"/>
          <w:szCs w:val="24"/>
          <w:lang w:eastAsia="ru-RU"/>
        </w:rPr>
        <w:t>Уроки мастерства он</w:t>
      </w:r>
      <w:r>
        <w:rPr>
          <w:sz w:val="24"/>
          <w:szCs w:val="24"/>
          <w:lang w:eastAsia="ru-RU"/>
        </w:rPr>
        <w:t>а</w:t>
      </w:r>
      <w:r w:rsidRPr="00A23BF7">
        <w:rPr>
          <w:sz w:val="24"/>
          <w:szCs w:val="24"/>
          <w:lang w:eastAsia="ru-RU"/>
        </w:rPr>
        <w:t xml:space="preserve"> берет у</w:t>
      </w:r>
      <w:r w:rsidRPr="001953DC">
        <w:rPr>
          <w:sz w:val="24"/>
          <w:szCs w:val="24"/>
          <w:lang w:eastAsia="ru-RU"/>
        </w:rPr>
        <w:t xml:space="preserve"> </w:t>
      </w:r>
      <w:r>
        <w:rPr>
          <w:sz w:val="24"/>
          <w:szCs w:val="24"/>
          <w:lang w:eastAsia="ru-RU"/>
        </w:rPr>
        <w:t xml:space="preserve">замечательного педагога по изобразительному искусству,   </w:t>
      </w:r>
      <w:bookmarkStart w:id="0" w:name="_GoBack"/>
      <w:bookmarkEnd w:id="0"/>
      <w:r>
        <w:rPr>
          <w:sz w:val="24"/>
          <w:szCs w:val="24"/>
          <w:lang w:eastAsia="ru-RU"/>
        </w:rPr>
        <w:t xml:space="preserve">Куликовой Н.И.                                                                                                           </w:t>
      </w:r>
    </w:p>
    <w:p w:rsidR="000A1684" w:rsidRPr="00BB3422" w:rsidRDefault="000A1684" w:rsidP="00E73E1D">
      <w:pPr>
        <w:spacing w:before="100" w:beforeAutospacing="1" w:after="225" w:line="270" w:lineRule="atLeast"/>
        <w:jc w:val="right"/>
        <w:rPr>
          <w:lang w:eastAsia="ru-RU"/>
        </w:rPr>
      </w:pPr>
      <w:r w:rsidRPr="00BB3422">
        <w:rPr>
          <w:lang w:eastAsia="ru-RU"/>
        </w:rPr>
        <w:t> </w:t>
      </w:r>
    </w:p>
    <w:p w:rsidR="000A1684" w:rsidRPr="00BB3422" w:rsidRDefault="000A1684" w:rsidP="00BB3422">
      <w:pPr>
        <w:spacing w:before="100" w:beforeAutospacing="1" w:after="225" w:line="270" w:lineRule="atLeast"/>
        <w:rPr>
          <w:lang w:eastAsia="ru-RU"/>
        </w:rPr>
      </w:pPr>
      <w:r w:rsidRPr="00BB3422">
        <w:rPr>
          <w:lang w:eastAsia="ru-RU"/>
        </w:rPr>
        <w:t> </w:t>
      </w:r>
    </w:p>
    <w:sectPr w:rsidR="000A1684" w:rsidRPr="00BB3422" w:rsidSect="00BB3422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B3422"/>
    <w:rsid w:val="00024092"/>
    <w:rsid w:val="000A1684"/>
    <w:rsid w:val="00102F4A"/>
    <w:rsid w:val="001953DC"/>
    <w:rsid w:val="00212A8B"/>
    <w:rsid w:val="002138C1"/>
    <w:rsid w:val="00265CE5"/>
    <w:rsid w:val="00280823"/>
    <w:rsid w:val="002E78A6"/>
    <w:rsid w:val="00363D1F"/>
    <w:rsid w:val="003A5144"/>
    <w:rsid w:val="003B5275"/>
    <w:rsid w:val="004669C1"/>
    <w:rsid w:val="005C3DCB"/>
    <w:rsid w:val="00675160"/>
    <w:rsid w:val="00711C6B"/>
    <w:rsid w:val="008A6FF5"/>
    <w:rsid w:val="00A23BF7"/>
    <w:rsid w:val="00AC3CF1"/>
    <w:rsid w:val="00B14ECC"/>
    <w:rsid w:val="00B33873"/>
    <w:rsid w:val="00BB3422"/>
    <w:rsid w:val="00BF7504"/>
    <w:rsid w:val="00CB5DFC"/>
    <w:rsid w:val="00D23ED8"/>
    <w:rsid w:val="00D57602"/>
    <w:rsid w:val="00E2116B"/>
    <w:rsid w:val="00E35EEC"/>
    <w:rsid w:val="00E47679"/>
    <w:rsid w:val="00E73E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3873"/>
    <w:pPr>
      <w:spacing w:after="200" w:line="276" w:lineRule="auto"/>
    </w:pPr>
    <w:rPr>
      <w:sz w:val="20"/>
      <w:szCs w:val="20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BB34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B342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2512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5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51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512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512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2512730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2512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2512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72512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2512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E5E5E5"/>
                            <w:right w:val="none" w:sz="0" w:space="0" w:color="auto"/>
                          </w:divBdr>
                        </w:div>
                        <w:div w:id="1772512720">
                          <w:marLeft w:val="0"/>
                          <w:marRight w:val="0"/>
                          <w:marTop w:val="225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2512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2512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2512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2512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70</TotalTime>
  <Pages>1</Pages>
  <Words>162</Words>
  <Characters>926</Characters>
  <Application>Microsoft Office Outlook</Application>
  <DocSecurity>0</DocSecurity>
  <Lines>0</Lines>
  <Paragraphs>0</Paragraphs>
  <ScaleCrop>false</ScaleCrop>
  <Company>ГОСКОМТРУДЗАНЯТОСТИ РМ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Кузина Елена Алексеевна</dc:creator>
  <cp:keywords/>
  <dc:description/>
  <cp:lastModifiedBy>SidorovaVN</cp:lastModifiedBy>
  <cp:revision>13</cp:revision>
  <dcterms:created xsi:type="dcterms:W3CDTF">2016-04-18T07:44:00Z</dcterms:created>
  <dcterms:modified xsi:type="dcterms:W3CDTF">2019-04-19T13:34:00Z</dcterms:modified>
</cp:coreProperties>
</file>