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D8A" w:rsidRPr="000B6FFA" w:rsidRDefault="00E61D8A" w:rsidP="000B6FFA">
      <w:pPr>
        <w:pStyle w:val="BodyText"/>
        <w:tabs>
          <w:tab w:val="left" w:pos="993"/>
        </w:tabs>
        <w:rPr>
          <w:b/>
          <w:i/>
          <w:sz w:val="40"/>
          <w:szCs w:val="40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40"/>
          <w:szCs w:val="40"/>
        </w:rPr>
        <w:t xml:space="preserve">Отдел содействия занятости </w:t>
      </w:r>
      <w:r w:rsidRPr="000B6FFA">
        <w:rPr>
          <w:b/>
          <w:i/>
          <w:sz w:val="40"/>
          <w:szCs w:val="40"/>
        </w:rPr>
        <w:t xml:space="preserve"> населения информирует</w:t>
      </w:r>
    </w:p>
    <w:p w:rsidR="00E61D8A" w:rsidRPr="00902FA0" w:rsidRDefault="00E61D8A" w:rsidP="001C7584">
      <w:pPr>
        <w:pStyle w:val="NormalWeb"/>
        <w:jc w:val="both"/>
        <w:rPr>
          <w:b/>
          <w:i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9pt;margin-top:44pt;width:239.75pt;height:234.35pt;z-index:-251658240;visibility:visible" wrapcoords="-68 0 -68 21531 21600 21531 21600 0 -68 0">
            <v:imagedata r:id="rId4" o:title=""/>
            <w10:wrap type="tight"/>
          </v:shape>
        </w:pict>
      </w:r>
      <w:r>
        <w:rPr>
          <w:sz w:val="28"/>
          <w:szCs w:val="28"/>
        </w:rPr>
        <w:t xml:space="preserve">                            </w:t>
      </w:r>
      <w:r>
        <w:rPr>
          <w:b/>
          <w:i/>
          <w:sz w:val="28"/>
          <w:szCs w:val="28"/>
        </w:rPr>
        <w:t>1 июня  – открытие «Трудового лето- 2017»</w:t>
      </w:r>
    </w:p>
    <w:p w:rsidR="00E61D8A" w:rsidRPr="00642B9F" w:rsidRDefault="00E61D8A" w:rsidP="001C7584">
      <w:pPr>
        <w:pStyle w:val="NormalWeb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 июня состоялось открытие  трудового сезона «Трудовое лето - 2017». Открытие сезона было приурочено к Международному  дню защиты детей.  Этот праздник проходил в здании МБООДО «Дома детского творчества» Ельниковского района.  Присутствовали представители  администрации Ельниковского муниципального района, отдела образования, работодатели, сотрудники отдела содействия занятости населения.</w:t>
      </w:r>
      <w:r w:rsidRPr="00642B9F">
        <w:t xml:space="preserve"> </w:t>
      </w:r>
      <w:r w:rsidRPr="00642B9F">
        <w:rPr>
          <w:sz w:val="28"/>
          <w:szCs w:val="28"/>
        </w:rPr>
        <w:t>Торжественное открытие трудового сезона проводится Службой занятости уже не первый год. На протяжении многих лет служба занятости населения проводит программу временного трудоустройства подростков.</w:t>
      </w:r>
      <w:r w:rsidRPr="00642B9F">
        <w:t xml:space="preserve"> </w:t>
      </w:r>
      <w:r w:rsidRPr="00642B9F">
        <w:rPr>
          <w:sz w:val="28"/>
          <w:szCs w:val="28"/>
        </w:rPr>
        <w:t xml:space="preserve">Ежегодно в ней принимает участие около </w:t>
      </w:r>
      <w:r>
        <w:rPr>
          <w:sz w:val="28"/>
          <w:szCs w:val="28"/>
        </w:rPr>
        <w:t>1</w:t>
      </w:r>
      <w:r w:rsidRPr="00642B9F">
        <w:rPr>
          <w:sz w:val="28"/>
          <w:szCs w:val="28"/>
        </w:rPr>
        <w:t>00 ребят со всего района.</w:t>
      </w:r>
      <w:r w:rsidRPr="00642B9F">
        <w:t xml:space="preserve"> </w:t>
      </w:r>
      <w:r w:rsidRPr="00642B9F">
        <w:rPr>
          <w:sz w:val="28"/>
          <w:szCs w:val="28"/>
        </w:rPr>
        <w:t>Мероприятие продолжилось творческим выступлением ребят, танцами и песнями.</w:t>
      </w:r>
    </w:p>
    <w:p w:rsidR="00E61D8A" w:rsidRDefault="00E61D8A" w:rsidP="001C7584">
      <w:pPr>
        <w:pStyle w:val="NormalWeb"/>
        <w:contextualSpacing/>
        <w:jc w:val="both"/>
        <w:rPr>
          <w:sz w:val="28"/>
          <w:szCs w:val="28"/>
        </w:rPr>
      </w:pPr>
    </w:p>
    <w:p w:rsidR="00E61D8A" w:rsidRPr="001C7584" w:rsidRDefault="00E61D8A" w:rsidP="00642B9F">
      <w:pPr>
        <w:pStyle w:val="NormalWeb"/>
        <w:contextualSpacing/>
        <w:jc w:val="both"/>
        <w:rPr>
          <w:sz w:val="28"/>
          <w:szCs w:val="28"/>
        </w:rPr>
      </w:pPr>
      <w:r w:rsidRPr="001C7584">
        <w:rPr>
          <w:sz w:val="28"/>
          <w:szCs w:val="28"/>
        </w:rPr>
        <w:t xml:space="preserve"> </w:t>
      </w:r>
    </w:p>
    <w:p w:rsidR="00E61D8A" w:rsidRPr="001C7584" w:rsidRDefault="00E61D8A" w:rsidP="001C7584">
      <w:pPr>
        <w:contextualSpacing/>
        <w:rPr>
          <w:rFonts w:ascii="Times New Roman" w:hAnsi="Times New Roman"/>
          <w:sz w:val="28"/>
          <w:szCs w:val="28"/>
        </w:rPr>
      </w:pPr>
    </w:p>
    <w:sectPr w:rsidR="00E61D8A" w:rsidRPr="001C7584" w:rsidSect="000B6FF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7584"/>
    <w:rsid w:val="000B6FFA"/>
    <w:rsid w:val="001C7584"/>
    <w:rsid w:val="003C7448"/>
    <w:rsid w:val="00495436"/>
    <w:rsid w:val="004C78B8"/>
    <w:rsid w:val="00564EC5"/>
    <w:rsid w:val="005A1DD3"/>
    <w:rsid w:val="00642B9F"/>
    <w:rsid w:val="008B0A0A"/>
    <w:rsid w:val="00902FA0"/>
    <w:rsid w:val="00C2345A"/>
    <w:rsid w:val="00D93538"/>
    <w:rsid w:val="00DB22AF"/>
    <w:rsid w:val="00E61D8A"/>
    <w:rsid w:val="00EF0B02"/>
    <w:rsid w:val="00F6464C"/>
    <w:rsid w:val="00FA7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DD3"/>
    <w:pPr>
      <w:spacing w:after="100" w:afterAutospacing="1" w:line="276" w:lineRule="auto"/>
      <w:ind w:firstLine="709"/>
      <w:jc w:val="both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1C7584"/>
    <w:pPr>
      <w:spacing w:before="100" w:before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0B6FFA"/>
    <w:pPr>
      <w:spacing w:after="0" w:afterAutospacing="0" w:line="240" w:lineRule="auto"/>
      <w:ind w:firstLine="0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B6FFA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F0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F0B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08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277</TotalTime>
  <Pages>1</Pages>
  <Words>129</Words>
  <Characters>740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klimcovaiv</dc:creator>
  <cp:keywords/>
  <dc:description/>
  <cp:lastModifiedBy>SidorovaVN</cp:lastModifiedBy>
  <cp:revision>7</cp:revision>
  <cp:lastPrinted>2017-06-16T11:15:00Z</cp:lastPrinted>
  <dcterms:created xsi:type="dcterms:W3CDTF">2016-12-20T07:39:00Z</dcterms:created>
  <dcterms:modified xsi:type="dcterms:W3CDTF">2017-06-16T11:17:00Z</dcterms:modified>
</cp:coreProperties>
</file>