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396" w:rsidRPr="002F6239" w:rsidRDefault="00661396" w:rsidP="000059D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Служба психологического консультирования </w:t>
      </w:r>
      <w:r w:rsidRPr="002F6239">
        <w:rPr>
          <w:rFonts w:ascii="Times New Roman" w:hAnsi="Times New Roman"/>
          <w:sz w:val="24"/>
          <w:szCs w:val="24"/>
        </w:rPr>
        <w:t>«Молодежный телефон доверия»</w:t>
      </w:r>
    </w:p>
    <w:p w:rsidR="00661396" w:rsidRDefault="00661396" w:rsidP="000059D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0059D2">
        <w:rPr>
          <w:rFonts w:ascii="Times New Roman" w:hAnsi="Times New Roman"/>
          <w:sz w:val="24"/>
          <w:szCs w:val="24"/>
          <w:lang w:eastAsia="ru-RU"/>
        </w:rPr>
        <w:t>Мы живем в обществе, где человек испытывает огромное количество стрессов. Даже в окружении множества людей мы часто чувствует себя одиноко и испытываем эмоциональные страдания. Наше межличностное общение зачастую бывает настолько поверхностным, что некоторым из нас становится трудно найти друзей, а в трудные минуты жизни не с кем пог</w:t>
      </w:r>
      <w:bookmarkStart w:id="0" w:name="_GoBack"/>
      <w:bookmarkEnd w:id="0"/>
      <w:r w:rsidRPr="000059D2">
        <w:rPr>
          <w:rFonts w:ascii="Times New Roman" w:hAnsi="Times New Roman"/>
          <w:sz w:val="24"/>
          <w:szCs w:val="24"/>
          <w:lang w:eastAsia="ru-RU"/>
        </w:rPr>
        <w:t>оворить, поделиться своими проблемами, не у кого получить поддержку.</w:t>
      </w:r>
    </w:p>
    <w:p w:rsidR="00661396" w:rsidRPr="000059D2" w:rsidRDefault="00661396" w:rsidP="000059D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059D2">
        <w:rPr>
          <w:rFonts w:ascii="Times New Roman" w:hAnsi="Times New Roman"/>
          <w:sz w:val="24"/>
          <w:szCs w:val="24"/>
          <w:lang w:eastAsia="ru-RU"/>
        </w:rPr>
        <w:t xml:space="preserve">В Республике Мордовия на базе ГБУ «Мордовский республиканский молодежный центр» с 1994 года действует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5C61E7">
        <w:rPr>
          <w:rFonts w:ascii="Times New Roman" w:hAnsi="Times New Roman"/>
          <w:sz w:val="24"/>
          <w:szCs w:val="24"/>
          <w:lang w:eastAsia="ru-RU"/>
        </w:rPr>
        <w:t xml:space="preserve">лужба психологического консультирования </w:t>
      </w:r>
      <w:r w:rsidRPr="000059D2">
        <w:rPr>
          <w:rFonts w:ascii="Times New Roman" w:hAnsi="Times New Roman"/>
          <w:sz w:val="24"/>
          <w:szCs w:val="24"/>
          <w:lang w:eastAsia="ru-RU"/>
        </w:rPr>
        <w:t xml:space="preserve">«Молодежный телефон доверия» – один из видов социально-значимых услуг. Телефон доверия часто используется для консультирования по сложным, противоречивым темам, обсуждение которых в личной беседе могло бы быть затруднительным. </w:t>
      </w:r>
    </w:p>
    <w:p w:rsidR="00661396" w:rsidRDefault="00661396" w:rsidP="000059D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В 2016 году</w:t>
      </w:r>
      <w:r w:rsidRPr="000059D2">
        <w:rPr>
          <w:rFonts w:ascii="Times New Roman" w:hAnsi="Times New Roman"/>
          <w:sz w:val="24"/>
          <w:szCs w:val="24"/>
        </w:rPr>
        <w:t xml:space="preserve"> на </w:t>
      </w:r>
      <w:r w:rsidRPr="000059D2">
        <w:rPr>
          <w:rFonts w:ascii="Times New Roman" w:hAnsi="Times New Roman"/>
          <w:sz w:val="24"/>
          <w:szCs w:val="24"/>
          <w:lang w:eastAsia="ru-RU"/>
        </w:rPr>
        <w:t>«Молодежный телефон доверия»</w:t>
      </w:r>
      <w:r>
        <w:rPr>
          <w:rFonts w:ascii="Times New Roman" w:hAnsi="Times New Roman"/>
          <w:sz w:val="24"/>
          <w:szCs w:val="24"/>
          <w:lang w:eastAsia="ru-RU"/>
        </w:rPr>
        <w:t xml:space="preserve"> поступило  более 2000</w:t>
      </w:r>
      <w:r w:rsidRPr="000059D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звонков от населения республики.</w:t>
      </w:r>
      <w:r w:rsidRPr="000059D2">
        <w:rPr>
          <w:rFonts w:ascii="Times New Roman" w:hAnsi="Times New Roman"/>
          <w:sz w:val="24"/>
          <w:szCs w:val="24"/>
          <w:lang w:eastAsia="ru-RU"/>
        </w:rPr>
        <w:t xml:space="preserve"> Основной темой зво</w:t>
      </w:r>
      <w:r>
        <w:rPr>
          <w:rFonts w:ascii="Times New Roman" w:hAnsi="Times New Roman"/>
          <w:sz w:val="24"/>
          <w:szCs w:val="24"/>
          <w:lang w:eastAsia="ru-RU"/>
        </w:rPr>
        <w:t xml:space="preserve">нков </w:t>
      </w:r>
      <w:r w:rsidRPr="000059D2">
        <w:rPr>
          <w:rFonts w:ascii="Times New Roman" w:hAnsi="Times New Roman"/>
          <w:sz w:val="24"/>
          <w:szCs w:val="24"/>
          <w:lang w:eastAsia="ru-RU"/>
        </w:rPr>
        <w:t>являются конфликты разных поколений в семье, негативные контакты между подростками, первые любовные взаимоотношения молодежи, смерть близкого человека, различного рода зависимости (компьютерная, психоактивные вещества)</w:t>
      </w:r>
      <w:r>
        <w:rPr>
          <w:rFonts w:ascii="Times New Roman" w:hAnsi="Times New Roman"/>
          <w:sz w:val="24"/>
          <w:szCs w:val="24"/>
          <w:lang w:eastAsia="ru-RU"/>
        </w:rPr>
        <w:t xml:space="preserve">  и д.р</w:t>
      </w:r>
      <w:r w:rsidRPr="000059D2">
        <w:rPr>
          <w:rFonts w:ascii="Times New Roman" w:hAnsi="Times New Roman"/>
          <w:sz w:val="24"/>
          <w:szCs w:val="24"/>
          <w:lang w:eastAsia="ru-RU"/>
        </w:rPr>
        <w:t>.</w:t>
      </w:r>
    </w:p>
    <w:p w:rsidR="00661396" w:rsidRDefault="00661396" w:rsidP="005C61E7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C61E7">
        <w:rPr>
          <w:rFonts w:ascii="Times New Roman" w:hAnsi="Times New Roman"/>
          <w:sz w:val="24"/>
          <w:szCs w:val="24"/>
        </w:rPr>
        <w:t>Принцип работы психологов-консультантов «Молодежного телефона доверия» конфиденциальность и  анонимность. Вы можете представиться любым именем. Ваш номер телефона не определяется и разговор не записывается</w:t>
      </w:r>
      <w:r>
        <w:rPr>
          <w:rFonts w:ascii="Times New Roman" w:hAnsi="Times New Roman"/>
          <w:sz w:val="24"/>
          <w:szCs w:val="24"/>
        </w:rPr>
        <w:t>.</w:t>
      </w:r>
      <w:r w:rsidRPr="005C61E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61396" w:rsidRDefault="00661396" w:rsidP="005C61E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Обращаться в службу</w:t>
      </w:r>
      <w:r w:rsidRPr="000059D2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Молодежный телефон</w:t>
      </w:r>
      <w:r w:rsidRPr="000059D2">
        <w:rPr>
          <w:rFonts w:ascii="Times New Roman" w:hAnsi="Times New Roman"/>
          <w:sz w:val="24"/>
          <w:szCs w:val="24"/>
        </w:rPr>
        <w:t xml:space="preserve"> доверия» </w:t>
      </w:r>
      <w:r>
        <w:rPr>
          <w:rFonts w:ascii="Times New Roman" w:hAnsi="Times New Roman"/>
          <w:sz w:val="24"/>
          <w:szCs w:val="24"/>
        </w:rPr>
        <w:t>можно по номеру 8 (8342) 47-06-05 ежедневно с 18-00 до 22-00 час.</w:t>
      </w:r>
    </w:p>
    <w:p w:rsidR="00661396" w:rsidRPr="005C61E7" w:rsidRDefault="00661396" w:rsidP="005C61E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Помните - выход всегда есть!</w:t>
      </w:r>
    </w:p>
    <w:sectPr w:rsidR="00661396" w:rsidRPr="005C61E7" w:rsidSect="00E96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roman"/>
    <w:notTrueType/>
    <w:pitch w:val="default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59D2"/>
    <w:rsid w:val="000059D2"/>
    <w:rsid w:val="000101AE"/>
    <w:rsid w:val="000374C9"/>
    <w:rsid w:val="0005218E"/>
    <w:rsid w:val="00091A65"/>
    <w:rsid w:val="000964BB"/>
    <w:rsid w:val="000A52F2"/>
    <w:rsid w:val="000B40FD"/>
    <w:rsid w:val="000B4F3B"/>
    <w:rsid w:val="000D460E"/>
    <w:rsid w:val="000E151F"/>
    <w:rsid w:val="00122AE2"/>
    <w:rsid w:val="001365CC"/>
    <w:rsid w:val="00144091"/>
    <w:rsid w:val="001501CB"/>
    <w:rsid w:val="00152781"/>
    <w:rsid w:val="00172907"/>
    <w:rsid w:val="001A0976"/>
    <w:rsid w:val="001D62B0"/>
    <w:rsid w:val="001D769C"/>
    <w:rsid w:val="00232216"/>
    <w:rsid w:val="0025667E"/>
    <w:rsid w:val="002570A7"/>
    <w:rsid w:val="002704F0"/>
    <w:rsid w:val="0029203C"/>
    <w:rsid w:val="002A1718"/>
    <w:rsid w:val="002F6239"/>
    <w:rsid w:val="003126A1"/>
    <w:rsid w:val="003611BF"/>
    <w:rsid w:val="0038287D"/>
    <w:rsid w:val="00393382"/>
    <w:rsid w:val="003A7872"/>
    <w:rsid w:val="003C53BF"/>
    <w:rsid w:val="003C6172"/>
    <w:rsid w:val="003D7A70"/>
    <w:rsid w:val="003E39A0"/>
    <w:rsid w:val="003F4CC8"/>
    <w:rsid w:val="004279DC"/>
    <w:rsid w:val="00453F7D"/>
    <w:rsid w:val="00454797"/>
    <w:rsid w:val="00484B91"/>
    <w:rsid w:val="004868E1"/>
    <w:rsid w:val="00493E83"/>
    <w:rsid w:val="004C2364"/>
    <w:rsid w:val="004D65D0"/>
    <w:rsid w:val="004E0D08"/>
    <w:rsid w:val="0056563F"/>
    <w:rsid w:val="00573F50"/>
    <w:rsid w:val="005C61E7"/>
    <w:rsid w:val="005C7447"/>
    <w:rsid w:val="005D3C11"/>
    <w:rsid w:val="00602AF0"/>
    <w:rsid w:val="00612627"/>
    <w:rsid w:val="00626C3E"/>
    <w:rsid w:val="00661396"/>
    <w:rsid w:val="00673975"/>
    <w:rsid w:val="00674368"/>
    <w:rsid w:val="00687AA0"/>
    <w:rsid w:val="006F54EF"/>
    <w:rsid w:val="00714F11"/>
    <w:rsid w:val="00740E71"/>
    <w:rsid w:val="00773B76"/>
    <w:rsid w:val="00794EAE"/>
    <w:rsid w:val="00795387"/>
    <w:rsid w:val="007D4DBC"/>
    <w:rsid w:val="007F1694"/>
    <w:rsid w:val="00850B2E"/>
    <w:rsid w:val="0085458D"/>
    <w:rsid w:val="0086015D"/>
    <w:rsid w:val="008630BB"/>
    <w:rsid w:val="0087543F"/>
    <w:rsid w:val="00884C92"/>
    <w:rsid w:val="0089438A"/>
    <w:rsid w:val="008C4B80"/>
    <w:rsid w:val="008C5B4D"/>
    <w:rsid w:val="008D19D5"/>
    <w:rsid w:val="008E3360"/>
    <w:rsid w:val="009464D8"/>
    <w:rsid w:val="0097328D"/>
    <w:rsid w:val="00976628"/>
    <w:rsid w:val="00984A0A"/>
    <w:rsid w:val="009D30DF"/>
    <w:rsid w:val="009E6371"/>
    <w:rsid w:val="00A217FF"/>
    <w:rsid w:val="00A52962"/>
    <w:rsid w:val="00A8654B"/>
    <w:rsid w:val="00AB0C72"/>
    <w:rsid w:val="00AB7F70"/>
    <w:rsid w:val="00AC02AA"/>
    <w:rsid w:val="00AF33DF"/>
    <w:rsid w:val="00B006FB"/>
    <w:rsid w:val="00B038E7"/>
    <w:rsid w:val="00B23A8C"/>
    <w:rsid w:val="00B26329"/>
    <w:rsid w:val="00B35405"/>
    <w:rsid w:val="00B420E6"/>
    <w:rsid w:val="00B5223E"/>
    <w:rsid w:val="00B6036A"/>
    <w:rsid w:val="00B6299B"/>
    <w:rsid w:val="00B81669"/>
    <w:rsid w:val="00B97733"/>
    <w:rsid w:val="00BA23A3"/>
    <w:rsid w:val="00BB0A3A"/>
    <w:rsid w:val="00BD1775"/>
    <w:rsid w:val="00BE4A1E"/>
    <w:rsid w:val="00BF42C5"/>
    <w:rsid w:val="00BF540C"/>
    <w:rsid w:val="00C07ED2"/>
    <w:rsid w:val="00C60760"/>
    <w:rsid w:val="00C80A38"/>
    <w:rsid w:val="00CA387D"/>
    <w:rsid w:val="00CB2794"/>
    <w:rsid w:val="00CB454C"/>
    <w:rsid w:val="00CC67AC"/>
    <w:rsid w:val="00CD32EF"/>
    <w:rsid w:val="00CF56DF"/>
    <w:rsid w:val="00CF6C13"/>
    <w:rsid w:val="00D13B5E"/>
    <w:rsid w:val="00D33898"/>
    <w:rsid w:val="00D43B3B"/>
    <w:rsid w:val="00D445B2"/>
    <w:rsid w:val="00D53C0C"/>
    <w:rsid w:val="00D5746B"/>
    <w:rsid w:val="00D60B12"/>
    <w:rsid w:val="00D647C8"/>
    <w:rsid w:val="00D678C2"/>
    <w:rsid w:val="00D97417"/>
    <w:rsid w:val="00DB70EC"/>
    <w:rsid w:val="00DD545A"/>
    <w:rsid w:val="00DD688A"/>
    <w:rsid w:val="00DE0C36"/>
    <w:rsid w:val="00DE19AA"/>
    <w:rsid w:val="00DE1EC4"/>
    <w:rsid w:val="00DF23C7"/>
    <w:rsid w:val="00E1283A"/>
    <w:rsid w:val="00E219C9"/>
    <w:rsid w:val="00E53C03"/>
    <w:rsid w:val="00E54DD2"/>
    <w:rsid w:val="00E9625E"/>
    <w:rsid w:val="00EB2B55"/>
    <w:rsid w:val="00EC20C1"/>
    <w:rsid w:val="00EE3F1F"/>
    <w:rsid w:val="00FA443C"/>
    <w:rsid w:val="00FB5823"/>
    <w:rsid w:val="00FF29B9"/>
    <w:rsid w:val="00FF6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5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230</Words>
  <Characters>1316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Служба психологического консультирования «Молодежный телефон доверия»</dc:title>
  <dc:subject/>
  <dc:creator>Анатолий</dc:creator>
  <cp:keywords/>
  <dc:description/>
  <cp:lastModifiedBy>adref1</cp:lastModifiedBy>
  <cp:revision>2</cp:revision>
  <dcterms:created xsi:type="dcterms:W3CDTF">2017-03-30T14:07:00Z</dcterms:created>
  <dcterms:modified xsi:type="dcterms:W3CDTF">2017-03-30T14:07:00Z</dcterms:modified>
</cp:coreProperties>
</file>